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72C" w:rsidRDefault="0073772C" w:rsidP="00BE7973">
      <w:pPr>
        <w:jc w:val="center"/>
      </w:pPr>
      <w:r>
        <w:object w:dxaOrig="1392" w:dyaOrig="16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43.5pt" o:ole="" fillcolor="window">
            <v:imagedata r:id="rId5" o:title=""/>
          </v:shape>
          <o:OLEObject Type="Embed" ProgID="Word.Picture.8" ShapeID="_x0000_i1025" DrawAspect="Content" ObjectID="_1834752187" r:id="rId6"/>
        </w:object>
      </w:r>
    </w:p>
    <w:p w:rsidR="0073772C" w:rsidRDefault="0073772C" w:rsidP="00BE7973">
      <w:pPr>
        <w:jc w:val="center"/>
      </w:pPr>
    </w:p>
    <w:tbl>
      <w:tblPr>
        <w:tblpPr w:leftFromText="180" w:rightFromText="180" w:vertAnchor="text" w:horzAnchor="margin" w:tblpY="48"/>
        <w:tblW w:w="0" w:type="auto"/>
        <w:tblLayout w:type="fixed"/>
        <w:tblLook w:val="0000"/>
      </w:tblPr>
      <w:tblGrid>
        <w:gridCol w:w="2782"/>
        <w:gridCol w:w="5220"/>
        <w:gridCol w:w="1898"/>
      </w:tblGrid>
      <w:tr w:rsidR="0073772C" w:rsidTr="00BE7973">
        <w:trPr>
          <w:trHeight w:val="2022"/>
        </w:trPr>
        <w:tc>
          <w:tcPr>
            <w:tcW w:w="9900" w:type="dxa"/>
            <w:gridSpan w:val="3"/>
          </w:tcPr>
          <w:p w:rsidR="0073772C" w:rsidRPr="009F527C" w:rsidRDefault="0073772C">
            <w:pPr>
              <w:pStyle w:val="Heading2"/>
              <w:rPr>
                <w:b w:val="0"/>
                <w:sz w:val="28"/>
              </w:rPr>
            </w:pPr>
            <w:r w:rsidRPr="009F527C">
              <w:rPr>
                <w:b w:val="0"/>
                <w:sz w:val="28"/>
              </w:rPr>
              <w:t>Муниципальное образование «</w:t>
            </w:r>
            <w:r w:rsidRPr="009F527C">
              <w:rPr>
                <w:b w:val="0"/>
                <w:sz w:val="28"/>
                <w:szCs w:val="28"/>
              </w:rPr>
              <w:t>Амурзетское сельское поселение</w:t>
            </w:r>
            <w:r w:rsidRPr="009F527C">
              <w:rPr>
                <w:b w:val="0"/>
                <w:sz w:val="28"/>
              </w:rPr>
              <w:t>»</w:t>
            </w:r>
          </w:p>
          <w:p w:rsidR="0073772C" w:rsidRDefault="0073772C">
            <w:pPr>
              <w:jc w:val="center"/>
            </w:pPr>
            <w:r>
              <w:t>Октябрьского муниципального района</w:t>
            </w:r>
          </w:p>
          <w:p w:rsidR="0073772C" w:rsidRDefault="0073772C">
            <w:pPr>
              <w:pStyle w:val="Heading3"/>
            </w:pPr>
            <w:r>
              <w:t>Еврейской автономной области</w:t>
            </w:r>
          </w:p>
          <w:p w:rsidR="0073772C" w:rsidRDefault="0073772C"/>
          <w:p w:rsidR="0073772C" w:rsidRDefault="0073772C">
            <w:pPr>
              <w:pStyle w:val="Heading1"/>
              <w:widowControl/>
              <w:overflowPunct/>
              <w:autoSpaceDE/>
              <w:adjustRightInd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 xml:space="preserve">АДМИНИСТРАЦИЯ СЕЛЬСКОГО ПОСЕЛЕНИЯ  </w:t>
            </w:r>
          </w:p>
          <w:p w:rsidR="0073772C" w:rsidRDefault="0073772C"/>
          <w:p w:rsidR="0073772C" w:rsidRPr="009F527C" w:rsidRDefault="0073772C">
            <w:pPr>
              <w:pStyle w:val="Heading4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П</w:t>
            </w:r>
            <w:r w:rsidRPr="00550331">
              <w:rPr>
                <w:b w:val="0"/>
                <w:caps/>
                <w:sz w:val="28"/>
                <w:szCs w:val="28"/>
              </w:rPr>
              <w:t xml:space="preserve">остановление </w:t>
            </w:r>
          </w:p>
          <w:p w:rsidR="0073772C" w:rsidRDefault="0073772C">
            <w:pPr>
              <w:jc w:val="center"/>
              <w:rPr>
                <w:b/>
                <w:sz w:val="40"/>
              </w:rPr>
            </w:pPr>
          </w:p>
        </w:tc>
      </w:tr>
      <w:tr w:rsidR="0073772C" w:rsidTr="00BE7973">
        <w:trPr>
          <w:cantSplit/>
          <w:trHeight w:val="434"/>
        </w:trPr>
        <w:tc>
          <w:tcPr>
            <w:tcW w:w="2782" w:type="dxa"/>
          </w:tcPr>
          <w:p w:rsidR="0073772C" w:rsidRPr="00226282" w:rsidRDefault="0073772C" w:rsidP="0047663D">
            <w:r>
              <w:t>11.03.2026</w:t>
            </w:r>
          </w:p>
        </w:tc>
        <w:tc>
          <w:tcPr>
            <w:tcW w:w="5220" w:type="dxa"/>
          </w:tcPr>
          <w:p w:rsidR="0073772C" w:rsidRDefault="0073772C"/>
        </w:tc>
        <w:tc>
          <w:tcPr>
            <w:tcW w:w="1898" w:type="dxa"/>
          </w:tcPr>
          <w:p w:rsidR="0073772C" w:rsidRDefault="0073772C" w:rsidP="00236C15">
            <w:pPr>
              <w:tabs>
                <w:tab w:val="right" w:pos="1682"/>
              </w:tabs>
            </w:pPr>
            <w:r>
              <w:t xml:space="preserve">       № 13</w:t>
            </w:r>
            <w:r>
              <w:tab/>
            </w:r>
          </w:p>
        </w:tc>
      </w:tr>
      <w:tr w:rsidR="0073772C" w:rsidTr="00BE7973">
        <w:trPr>
          <w:cantSplit/>
        </w:trPr>
        <w:tc>
          <w:tcPr>
            <w:tcW w:w="9900" w:type="dxa"/>
            <w:gridSpan w:val="3"/>
          </w:tcPr>
          <w:p w:rsidR="0073772C" w:rsidRDefault="0073772C">
            <w:pPr>
              <w:jc w:val="center"/>
            </w:pPr>
            <w:r>
              <w:t>с. Амурзет</w:t>
            </w:r>
          </w:p>
        </w:tc>
      </w:tr>
    </w:tbl>
    <w:p w:rsidR="0073772C" w:rsidRDefault="0073772C" w:rsidP="00BE7973">
      <w:pPr>
        <w:spacing w:line="240" w:lineRule="exact"/>
        <w:jc w:val="both"/>
      </w:pPr>
    </w:p>
    <w:p w:rsidR="0073772C" w:rsidRDefault="0073772C" w:rsidP="00BE7973">
      <w:pPr>
        <w:spacing w:line="240" w:lineRule="exact"/>
      </w:pPr>
    </w:p>
    <w:p w:rsidR="0073772C" w:rsidRDefault="0073772C" w:rsidP="00571932">
      <w:pPr>
        <w:jc w:val="both"/>
      </w:pPr>
      <w:r>
        <w:t>О признании утратившим силу постановления администрации сельского поселения от 11.06.2024 № 46 «</w:t>
      </w:r>
      <w:r w:rsidRPr="00A408D6">
        <w:rPr>
          <w:kern w:val="36"/>
        </w:rPr>
        <w:t>О</w:t>
      </w:r>
      <w:r>
        <w:rPr>
          <w:kern w:val="36"/>
        </w:rPr>
        <w:t xml:space="preserve"> порядке </w:t>
      </w:r>
      <w:r w:rsidRPr="00030B11">
        <w:t>размещения сведений о доходах, расходах, об имуществе</w:t>
      </w:r>
      <w:r>
        <w:t xml:space="preserve"> </w:t>
      </w:r>
      <w:r w:rsidRPr="00030B11">
        <w:t xml:space="preserve">и обязательствах имущественного характера </w:t>
      </w:r>
      <w:r w:rsidRPr="00C42802">
        <w:t xml:space="preserve">руководителей муниципальных учреждений и членов их семей на официальном сайте администрации </w:t>
      </w:r>
      <w:r w:rsidRPr="00030B11">
        <w:t>Амурзетского сельского поселения и предоставления этих сведений общероссийским средствам массовой информации для опубликования</w:t>
      </w:r>
      <w:r>
        <w:t>»</w:t>
      </w:r>
    </w:p>
    <w:p w:rsidR="0073772C" w:rsidRDefault="0073772C" w:rsidP="00571932">
      <w:pPr>
        <w:jc w:val="both"/>
      </w:pPr>
    </w:p>
    <w:p w:rsidR="0073772C" w:rsidRPr="005C086A" w:rsidRDefault="0073772C" w:rsidP="005C086A">
      <w:pPr>
        <w:pStyle w:val="BodyTextIndent"/>
        <w:ind w:left="0" w:firstLine="709"/>
        <w:jc w:val="both"/>
        <w:rPr>
          <w:rStyle w:val="Emphasis"/>
          <w:i w:val="0"/>
        </w:rPr>
      </w:pPr>
      <w:r>
        <w:t xml:space="preserve">В </w:t>
      </w:r>
      <w:r w:rsidRPr="005C086A">
        <w:rPr>
          <w:rStyle w:val="Emphasis"/>
          <w:i w:val="0"/>
        </w:rPr>
        <w:t xml:space="preserve">соответствии с Уставом муниципального образования «Амурзетское сельское поселение» Еврейской автономной области, администрация сельского поселения </w:t>
      </w:r>
    </w:p>
    <w:p w:rsidR="0073772C" w:rsidRPr="005C086A" w:rsidRDefault="0073772C" w:rsidP="005C086A">
      <w:pPr>
        <w:jc w:val="both"/>
        <w:rPr>
          <w:rStyle w:val="Emphasis"/>
          <w:i w:val="0"/>
        </w:rPr>
      </w:pPr>
      <w:r w:rsidRPr="005C086A">
        <w:rPr>
          <w:rStyle w:val="Emphasis"/>
          <w:i w:val="0"/>
        </w:rPr>
        <w:t>ПОСТАНОВЛЯЕТ:</w:t>
      </w:r>
    </w:p>
    <w:p w:rsidR="0073772C" w:rsidRPr="005C086A" w:rsidRDefault="0073772C" w:rsidP="005C086A">
      <w:pPr>
        <w:ind w:firstLine="708"/>
        <w:jc w:val="both"/>
        <w:rPr>
          <w:rStyle w:val="Emphasis"/>
          <w:i w:val="0"/>
        </w:rPr>
      </w:pPr>
      <w:r w:rsidRPr="005C086A">
        <w:rPr>
          <w:rStyle w:val="Emphasis"/>
          <w:i w:val="0"/>
        </w:rPr>
        <w:t xml:space="preserve">1. Признать утратившим силу постановление администрации сельского поселения </w:t>
      </w:r>
      <w:r>
        <w:t xml:space="preserve">от 11.06.2024 № 46 </w:t>
      </w:r>
      <w:r w:rsidRPr="00472123">
        <w:t>«</w:t>
      </w:r>
      <w:r w:rsidRPr="00A408D6">
        <w:rPr>
          <w:kern w:val="36"/>
        </w:rPr>
        <w:t>О</w:t>
      </w:r>
      <w:r>
        <w:rPr>
          <w:kern w:val="36"/>
        </w:rPr>
        <w:t xml:space="preserve"> порядке </w:t>
      </w:r>
      <w:r w:rsidRPr="00030B11">
        <w:t>размещения сведений о доходах, расходах, об имуществе</w:t>
      </w:r>
      <w:r>
        <w:t xml:space="preserve"> </w:t>
      </w:r>
      <w:r w:rsidRPr="00030B11">
        <w:t xml:space="preserve">и обязательствах имущественного характера </w:t>
      </w:r>
      <w:r w:rsidRPr="00C42802">
        <w:t xml:space="preserve">руководителей муниципальных учреждений и членов их семей на официальном сайте администрации </w:t>
      </w:r>
      <w:r w:rsidRPr="00030B11">
        <w:t>Амурзетского сельского поселения и предоставления этих сведений общероссийским средствам массовой информации для опубликования</w:t>
      </w:r>
      <w:r w:rsidRPr="00472123">
        <w:rPr>
          <w:szCs w:val="28"/>
        </w:rPr>
        <w:t>»</w:t>
      </w:r>
      <w:r w:rsidRPr="005C086A">
        <w:rPr>
          <w:rStyle w:val="Emphasis"/>
          <w:i w:val="0"/>
        </w:rPr>
        <w:t>.</w:t>
      </w:r>
    </w:p>
    <w:p w:rsidR="0073772C" w:rsidRPr="005C086A" w:rsidRDefault="0073772C" w:rsidP="005C086A">
      <w:pPr>
        <w:pStyle w:val="BodyTextIndent2"/>
        <w:spacing w:line="240" w:lineRule="auto"/>
        <w:ind w:left="0" w:firstLine="709"/>
        <w:jc w:val="both"/>
        <w:rPr>
          <w:rStyle w:val="Emphasis"/>
          <w:i w:val="0"/>
        </w:rPr>
      </w:pPr>
      <w:r w:rsidRPr="005C086A">
        <w:rPr>
          <w:rStyle w:val="Emphasis"/>
          <w:i w:val="0"/>
        </w:rPr>
        <w:t xml:space="preserve">2. Контроль за исполнением настоящего постановления  оставляю за собой. </w:t>
      </w:r>
    </w:p>
    <w:p w:rsidR="0073772C" w:rsidRDefault="0073772C" w:rsidP="00877E18">
      <w:pPr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3. Опубликовать настоящее постановление в Информационном вестнике Амурзетского сельского поселения. </w:t>
      </w:r>
    </w:p>
    <w:p w:rsidR="0073772C" w:rsidRDefault="0073772C" w:rsidP="00877E18">
      <w:pPr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4. Настоящее постановление вступает в силу после дня его официального опубликования.</w:t>
      </w:r>
    </w:p>
    <w:p w:rsidR="0073772C" w:rsidRDefault="0073772C" w:rsidP="00571932">
      <w:pPr>
        <w:jc w:val="both"/>
      </w:pPr>
    </w:p>
    <w:p w:rsidR="0073772C" w:rsidRDefault="0073772C" w:rsidP="00571932">
      <w:pPr>
        <w:jc w:val="both"/>
      </w:pPr>
    </w:p>
    <w:p w:rsidR="0073772C" w:rsidRDefault="0073772C" w:rsidP="00571932">
      <w:pPr>
        <w:jc w:val="both"/>
      </w:pPr>
      <w:r>
        <w:t>Глава администрации</w:t>
      </w:r>
    </w:p>
    <w:p w:rsidR="0073772C" w:rsidRDefault="0073772C" w:rsidP="00C26E8D">
      <w:pPr>
        <w:pStyle w:val="BodyText"/>
      </w:pPr>
      <w:r>
        <w:t>сельского поселения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А.В. Александров </w:t>
      </w:r>
    </w:p>
    <w:sectPr w:rsidR="0073772C" w:rsidSect="00877E18">
      <w:pgSz w:w="11906" w:h="16838"/>
      <w:pgMar w:top="1135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R Cyr M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56160"/>
    <w:multiLevelType w:val="hybridMultilevel"/>
    <w:tmpl w:val="BBB6D9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27E0D10"/>
    <w:multiLevelType w:val="multilevel"/>
    <w:tmpl w:val="5B5A0348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2">
    <w:nsid w:val="533B3FD8"/>
    <w:multiLevelType w:val="hybridMultilevel"/>
    <w:tmpl w:val="AD4604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0EA46D8"/>
    <w:multiLevelType w:val="hybridMultilevel"/>
    <w:tmpl w:val="A7D63F32"/>
    <w:lvl w:ilvl="0" w:tplc="52667A4E">
      <w:start w:val="1"/>
      <w:numFmt w:val="decimal"/>
      <w:lvlText w:val="%1)"/>
      <w:lvlJc w:val="left"/>
      <w:pPr>
        <w:ind w:left="177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3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09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7973"/>
    <w:rsid w:val="00025E1E"/>
    <w:rsid w:val="00030B11"/>
    <w:rsid w:val="00034253"/>
    <w:rsid w:val="0005146E"/>
    <w:rsid w:val="00070E81"/>
    <w:rsid w:val="000C548E"/>
    <w:rsid w:val="0010572F"/>
    <w:rsid w:val="001A62B6"/>
    <w:rsid w:val="001A729A"/>
    <w:rsid w:val="001F44EB"/>
    <w:rsid w:val="001F466F"/>
    <w:rsid w:val="00226282"/>
    <w:rsid w:val="00236C15"/>
    <w:rsid w:val="00251AAE"/>
    <w:rsid w:val="002657E8"/>
    <w:rsid w:val="00297968"/>
    <w:rsid w:val="002B0A24"/>
    <w:rsid w:val="002E7A62"/>
    <w:rsid w:val="002F57A1"/>
    <w:rsid w:val="00320C2F"/>
    <w:rsid w:val="00321947"/>
    <w:rsid w:val="00364831"/>
    <w:rsid w:val="003A45F3"/>
    <w:rsid w:val="003F6AEF"/>
    <w:rsid w:val="004415EE"/>
    <w:rsid w:val="0047045A"/>
    <w:rsid w:val="00470FB6"/>
    <w:rsid w:val="00472123"/>
    <w:rsid w:val="0047663D"/>
    <w:rsid w:val="00495694"/>
    <w:rsid w:val="0049632E"/>
    <w:rsid w:val="004A2740"/>
    <w:rsid w:val="004E40F4"/>
    <w:rsid w:val="00507E39"/>
    <w:rsid w:val="0054302A"/>
    <w:rsid w:val="00550331"/>
    <w:rsid w:val="00571932"/>
    <w:rsid w:val="00575A78"/>
    <w:rsid w:val="0058650D"/>
    <w:rsid w:val="00591125"/>
    <w:rsid w:val="00592C39"/>
    <w:rsid w:val="005C086A"/>
    <w:rsid w:val="005F60B0"/>
    <w:rsid w:val="00620713"/>
    <w:rsid w:val="0064102A"/>
    <w:rsid w:val="006C3699"/>
    <w:rsid w:val="006D7242"/>
    <w:rsid w:val="006E6909"/>
    <w:rsid w:val="00706C6E"/>
    <w:rsid w:val="00707B3E"/>
    <w:rsid w:val="00721AEF"/>
    <w:rsid w:val="0073772C"/>
    <w:rsid w:val="007470FC"/>
    <w:rsid w:val="00777585"/>
    <w:rsid w:val="007B45BF"/>
    <w:rsid w:val="007D109B"/>
    <w:rsid w:val="007F3EE5"/>
    <w:rsid w:val="00824019"/>
    <w:rsid w:val="008554E4"/>
    <w:rsid w:val="00877E18"/>
    <w:rsid w:val="008C7E43"/>
    <w:rsid w:val="009137C5"/>
    <w:rsid w:val="00951D87"/>
    <w:rsid w:val="009B6927"/>
    <w:rsid w:val="009F527C"/>
    <w:rsid w:val="00A0622A"/>
    <w:rsid w:val="00A408D6"/>
    <w:rsid w:val="00A83A3E"/>
    <w:rsid w:val="00AA3A95"/>
    <w:rsid w:val="00B05DCF"/>
    <w:rsid w:val="00B71DAF"/>
    <w:rsid w:val="00B819F4"/>
    <w:rsid w:val="00B9762C"/>
    <w:rsid w:val="00BA02F3"/>
    <w:rsid w:val="00BA2F65"/>
    <w:rsid w:val="00BE7973"/>
    <w:rsid w:val="00C07116"/>
    <w:rsid w:val="00C13C5C"/>
    <w:rsid w:val="00C17ECD"/>
    <w:rsid w:val="00C26E8D"/>
    <w:rsid w:val="00C403EC"/>
    <w:rsid w:val="00C42802"/>
    <w:rsid w:val="00C53597"/>
    <w:rsid w:val="00C8497E"/>
    <w:rsid w:val="00D0791A"/>
    <w:rsid w:val="00D77F56"/>
    <w:rsid w:val="00DD76C8"/>
    <w:rsid w:val="00E64C98"/>
    <w:rsid w:val="00E827E5"/>
    <w:rsid w:val="00E91FC3"/>
    <w:rsid w:val="00ED1B11"/>
    <w:rsid w:val="00EF0AE1"/>
    <w:rsid w:val="00F14142"/>
    <w:rsid w:val="00F37450"/>
    <w:rsid w:val="00F664CE"/>
    <w:rsid w:val="00FB12B1"/>
    <w:rsid w:val="00FD0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973"/>
    <w:rPr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7973"/>
    <w:pPr>
      <w:keepNext/>
      <w:widowControl w:val="0"/>
      <w:overflowPunct w:val="0"/>
      <w:autoSpaceDE w:val="0"/>
      <w:autoSpaceDN w:val="0"/>
      <w:adjustRightInd w:val="0"/>
      <w:jc w:val="center"/>
      <w:outlineLvl w:val="0"/>
    </w:pPr>
    <w:rPr>
      <w:rFonts w:ascii="Times NR Cyr MT" w:hAnsi="Times NR Cyr MT"/>
      <w:b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BE7973"/>
    <w:pPr>
      <w:keepNext/>
      <w:jc w:val="center"/>
      <w:outlineLvl w:val="1"/>
    </w:pPr>
    <w:rPr>
      <w:b/>
      <w:bCs/>
      <w:sz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BE7973"/>
    <w:pPr>
      <w:keepNext/>
      <w:jc w:val="center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qFormat/>
    <w:rsid w:val="00BE7973"/>
    <w:pPr>
      <w:keepNext/>
      <w:jc w:val="center"/>
      <w:outlineLvl w:val="3"/>
    </w:pPr>
    <w:rPr>
      <w:b/>
      <w:bCs/>
      <w:sz w:val="4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554E4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8554E4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8554E4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554E4"/>
    <w:rPr>
      <w:rFonts w:ascii="Calibri" w:hAnsi="Calibri" w:cs="Times New Roman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BE7973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554E4"/>
    <w:rPr>
      <w:rFonts w:cs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550331"/>
    <w:pPr>
      <w:ind w:left="720"/>
      <w:contextualSpacing/>
    </w:pPr>
  </w:style>
  <w:style w:type="table" w:styleId="TableGrid">
    <w:name w:val="Table Grid"/>
    <w:basedOn w:val="TableNormal"/>
    <w:uiPriority w:val="99"/>
    <w:rsid w:val="00C8497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1F46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1F466F"/>
    <w:rPr>
      <w:rFonts w:ascii="Tahoma" w:hAnsi="Tahoma" w:cs="Tahoma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C53597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53597"/>
    <w:rPr>
      <w:rFonts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5C086A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5C086A"/>
    <w:rPr>
      <w:rFonts w:cs="Times New Roman"/>
      <w:sz w:val="24"/>
      <w:szCs w:val="24"/>
    </w:rPr>
  </w:style>
  <w:style w:type="character" w:styleId="Emphasis">
    <w:name w:val="Emphasis"/>
    <w:basedOn w:val="DefaultParagraphFont"/>
    <w:uiPriority w:val="99"/>
    <w:qFormat/>
    <w:rsid w:val="005C086A"/>
    <w:rPr>
      <w:rFonts w:cs="Times New Roman"/>
      <w:i/>
      <w:iCs/>
    </w:rPr>
  </w:style>
  <w:style w:type="paragraph" w:customStyle="1" w:styleId="Heading">
    <w:name w:val="Heading"/>
    <w:uiPriority w:val="99"/>
    <w:rsid w:val="00472123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527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367</TotalTime>
  <Pages>1</Pages>
  <Words>235</Words>
  <Characters>1344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Юрьевна</dc:creator>
  <cp:keywords/>
  <dc:description/>
  <cp:lastModifiedBy>Пользователь Windows</cp:lastModifiedBy>
  <cp:revision>10</cp:revision>
  <cp:lastPrinted>2026-03-11T06:37:00Z</cp:lastPrinted>
  <dcterms:created xsi:type="dcterms:W3CDTF">2018-05-30T04:34:00Z</dcterms:created>
  <dcterms:modified xsi:type="dcterms:W3CDTF">2026-03-11T06:37:00Z</dcterms:modified>
</cp:coreProperties>
</file>