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A18" w:rsidRDefault="00CB4A18" w:rsidP="00BE7973">
      <w:pPr>
        <w:jc w:val="center"/>
      </w:pPr>
      <w:r>
        <w:object w:dxaOrig="1392" w:dyaOrig="16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64.5pt" o:ole="" fillcolor="window">
            <v:imagedata r:id="rId5" o:title=""/>
          </v:shape>
          <o:OLEObject Type="Embed" ProgID="Word.Picture.8" ShapeID="_x0000_i1025" DrawAspect="Content" ObjectID="_1832324846" r:id="rId6"/>
        </w:object>
      </w:r>
    </w:p>
    <w:p w:rsidR="00CB4A18" w:rsidRDefault="00CB4A18" w:rsidP="00BE7973">
      <w:pPr>
        <w:jc w:val="center"/>
      </w:pPr>
    </w:p>
    <w:tbl>
      <w:tblPr>
        <w:tblpPr w:leftFromText="180" w:rightFromText="180" w:vertAnchor="text" w:horzAnchor="margin" w:tblpY="48"/>
        <w:tblW w:w="0" w:type="auto"/>
        <w:tblLayout w:type="fixed"/>
        <w:tblLook w:val="0000"/>
      </w:tblPr>
      <w:tblGrid>
        <w:gridCol w:w="2782"/>
        <w:gridCol w:w="5220"/>
        <w:gridCol w:w="1898"/>
      </w:tblGrid>
      <w:tr w:rsidR="00CB4A18" w:rsidTr="00BE7973">
        <w:trPr>
          <w:trHeight w:val="2022"/>
        </w:trPr>
        <w:tc>
          <w:tcPr>
            <w:tcW w:w="9900" w:type="dxa"/>
            <w:gridSpan w:val="3"/>
          </w:tcPr>
          <w:p w:rsidR="00CB4A18" w:rsidRPr="009F527C" w:rsidRDefault="00CB4A18">
            <w:pPr>
              <w:pStyle w:val="Heading2"/>
              <w:rPr>
                <w:b w:val="0"/>
                <w:sz w:val="28"/>
              </w:rPr>
            </w:pPr>
            <w:r w:rsidRPr="009F527C">
              <w:rPr>
                <w:b w:val="0"/>
                <w:sz w:val="28"/>
              </w:rPr>
              <w:t>Муниципальное образование «</w:t>
            </w:r>
            <w:r w:rsidRPr="009F527C">
              <w:rPr>
                <w:b w:val="0"/>
                <w:sz w:val="28"/>
                <w:szCs w:val="28"/>
              </w:rPr>
              <w:t>Амурзетское сельское поселение</w:t>
            </w:r>
            <w:r w:rsidRPr="009F527C">
              <w:rPr>
                <w:b w:val="0"/>
                <w:sz w:val="28"/>
              </w:rPr>
              <w:t>»</w:t>
            </w:r>
          </w:p>
          <w:p w:rsidR="00CB4A18" w:rsidRDefault="00CB4A18">
            <w:pPr>
              <w:jc w:val="center"/>
            </w:pPr>
            <w:r>
              <w:t>Октябрьского муниципального района</w:t>
            </w:r>
          </w:p>
          <w:p w:rsidR="00CB4A18" w:rsidRDefault="00CB4A18">
            <w:pPr>
              <w:pStyle w:val="Heading3"/>
            </w:pPr>
            <w:r>
              <w:t>Еврейской автономной области</w:t>
            </w:r>
          </w:p>
          <w:p w:rsidR="00CB4A18" w:rsidRDefault="00CB4A18"/>
          <w:p w:rsidR="00CB4A18" w:rsidRDefault="00CB4A18">
            <w:pPr>
              <w:pStyle w:val="Heading1"/>
              <w:widowControl/>
              <w:overflowPunct/>
              <w:autoSpaceDE/>
              <w:adjustRightInd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 xml:space="preserve">АДМИНИСТРАЦИЯ СЕЛЬСКОГО ПОСЕЛЕНИЯ  </w:t>
            </w:r>
          </w:p>
          <w:p w:rsidR="00CB4A18" w:rsidRDefault="00CB4A18"/>
          <w:p w:rsidR="00CB4A18" w:rsidRPr="009F527C" w:rsidRDefault="00CB4A18">
            <w:pPr>
              <w:pStyle w:val="Heading4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П</w:t>
            </w:r>
            <w:r w:rsidRPr="00550331">
              <w:rPr>
                <w:b w:val="0"/>
                <w:caps/>
                <w:sz w:val="28"/>
                <w:szCs w:val="28"/>
              </w:rPr>
              <w:t xml:space="preserve">остановление </w:t>
            </w:r>
          </w:p>
          <w:p w:rsidR="00CB4A18" w:rsidRDefault="00CB4A18">
            <w:pPr>
              <w:jc w:val="center"/>
              <w:rPr>
                <w:b/>
                <w:sz w:val="40"/>
              </w:rPr>
            </w:pPr>
          </w:p>
        </w:tc>
      </w:tr>
      <w:tr w:rsidR="00CB4A18" w:rsidTr="00BE7973">
        <w:trPr>
          <w:cantSplit/>
          <w:trHeight w:val="434"/>
        </w:trPr>
        <w:tc>
          <w:tcPr>
            <w:tcW w:w="2782" w:type="dxa"/>
          </w:tcPr>
          <w:p w:rsidR="00CB4A18" w:rsidRPr="00E266D9" w:rsidRDefault="00CB4A18" w:rsidP="00FB12B1">
            <w:r w:rsidRPr="00E266D9">
              <w:t>11.02.2026</w:t>
            </w:r>
          </w:p>
        </w:tc>
        <w:tc>
          <w:tcPr>
            <w:tcW w:w="5220" w:type="dxa"/>
          </w:tcPr>
          <w:p w:rsidR="00CB4A18" w:rsidRPr="00BB7D9C" w:rsidRDefault="00CB4A18">
            <w:pPr>
              <w:rPr>
                <w:color w:val="FF0000"/>
              </w:rPr>
            </w:pPr>
          </w:p>
        </w:tc>
        <w:tc>
          <w:tcPr>
            <w:tcW w:w="1898" w:type="dxa"/>
          </w:tcPr>
          <w:p w:rsidR="00CB4A18" w:rsidRPr="00BB7D9C" w:rsidRDefault="00CB4A18" w:rsidP="00226282">
            <w:pPr>
              <w:tabs>
                <w:tab w:val="right" w:pos="1682"/>
              </w:tabs>
              <w:rPr>
                <w:color w:val="FF0000"/>
              </w:rPr>
            </w:pPr>
            <w:r w:rsidRPr="00BB7D9C">
              <w:rPr>
                <w:color w:val="FF0000"/>
              </w:rPr>
              <w:t xml:space="preserve">       </w:t>
            </w:r>
            <w:r w:rsidRPr="00E266D9">
              <w:t xml:space="preserve"> №</w:t>
            </w:r>
            <w:r w:rsidRPr="00BB7D9C">
              <w:rPr>
                <w:color w:val="FF0000"/>
              </w:rPr>
              <w:t xml:space="preserve"> </w:t>
            </w:r>
            <w:r w:rsidRPr="004711B3">
              <w:t>5</w:t>
            </w:r>
            <w:r w:rsidRPr="00BB7D9C">
              <w:rPr>
                <w:color w:val="FF0000"/>
              </w:rPr>
              <w:tab/>
              <w:t xml:space="preserve">          </w:t>
            </w:r>
          </w:p>
        </w:tc>
      </w:tr>
      <w:tr w:rsidR="00CB4A18" w:rsidTr="00BE7973">
        <w:trPr>
          <w:cantSplit/>
        </w:trPr>
        <w:tc>
          <w:tcPr>
            <w:tcW w:w="9900" w:type="dxa"/>
            <w:gridSpan w:val="3"/>
          </w:tcPr>
          <w:p w:rsidR="00CB4A18" w:rsidRDefault="00CB4A18">
            <w:pPr>
              <w:jc w:val="center"/>
            </w:pPr>
            <w:r>
              <w:t>с. Амурзет</w:t>
            </w:r>
          </w:p>
        </w:tc>
      </w:tr>
    </w:tbl>
    <w:p w:rsidR="00CB4A18" w:rsidRDefault="00CB4A18" w:rsidP="00BE7973">
      <w:pPr>
        <w:spacing w:line="240" w:lineRule="exact"/>
        <w:jc w:val="both"/>
      </w:pPr>
    </w:p>
    <w:p w:rsidR="00CB4A18" w:rsidRDefault="00CB4A18" w:rsidP="00BE7973">
      <w:pPr>
        <w:spacing w:line="240" w:lineRule="exact"/>
      </w:pPr>
    </w:p>
    <w:p w:rsidR="00CB4A18" w:rsidRDefault="00CB4A18" w:rsidP="00BB7D9C">
      <w:pPr>
        <w:jc w:val="both"/>
      </w:pPr>
      <w:r>
        <w:t>О внесении изменений в состав комиссии по соблюдению требований к служебному поведению муниципальных служащих администрации Амурзетского сельского поселения и урегулированию конфликта интересов, утвержденный постановлением администрации сельского поселения от 23.12.2015 № 215</w:t>
      </w:r>
    </w:p>
    <w:p w:rsidR="00CB4A18" w:rsidRDefault="00CB4A18" w:rsidP="00571932">
      <w:pPr>
        <w:jc w:val="both"/>
      </w:pPr>
    </w:p>
    <w:p w:rsidR="00CB4A18" w:rsidRDefault="00CB4A18" w:rsidP="00DF7E09">
      <w:pPr>
        <w:jc w:val="both"/>
      </w:pPr>
      <w:r>
        <w:tab/>
        <w:t>В соответствии с Федеральным законом от 06.10.2003 № 131-ФЗ «Об общих принципах организации местного самоуправления в Российской Федерации» и Уставом муниципального образования «Амурзетское сельское поселение» Октябрьского муниципального района Еврейской автономной области, администрация сельского поселения</w:t>
      </w:r>
    </w:p>
    <w:p w:rsidR="00CB4A18" w:rsidRDefault="00CB4A18" w:rsidP="00DF7E09">
      <w:pPr>
        <w:jc w:val="both"/>
      </w:pPr>
      <w:r>
        <w:t>ПОСТАНОВЛЯЕТ:</w:t>
      </w:r>
    </w:p>
    <w:p w:rsidR="00CB4A18" w:rsidRDefault="00CB4A18" w:rsidP="00DF7E09">
      <w:pPr>
        <w:pStyle w:val="ListParagraph"/>
        <w:numPr>
          <w:ilvl w:val="0"/>
          <w:numId w:val="1"/>
        </w:numPr>
        <w:ind w:left="0" w:firstLine="708"/>
        <w:jc w:val="both"/>
      </w:pPr>
      <w:r>
        <w:t>Внести в состав комиссии по соблюдению требований к служебному поведению муниципальных служащих администрации Амурзетского сельского поселения и урегулированию конфликта интересов, утвержденный постановлением администрации сельского поселения от 23.12.2015 № 215, следующие изменения:</w:t>
      </w:r>
    </w:p>
    <w:p w:rsidR="00CB4A18" w:rsidRDefault="00CB4A18" w:rsidP="00DF7E09">
      <w:pPr>
        <w:pStyle w:val="ListParagraph"/>
        <w:numPr>
          <w:ilvl w:val="0"/>
          <w:numId w:val="1"/>
        </w:numPr>
        <w:ind w:left="0" w:firstLine="708"/>
        <w:jc w:val="both"/>
      </w:pPr>
      <w:r>
        <w:t xml:space="preserve">Вывести из состава комиссии по соблюдению требований к служебному поведению муниципальных служащих администрации Амурзетского сельского поселения и урегулированию конфликта интересов, Сайдакову М.А., ведущего специалиста отдела экономики, потребительского рынка, услуг внешнеэкономических связей администрации Октябрьского муниципального района, члена комиссии. </w:t>
      </w:r>
    </w:p>
    <w:p w:rsidR="00CB4A18" w:rsidRDefault="00CB4A18" w:rsidP="00227C91">
      <w:pPr>
        <w:pStyle w:val="ListParagraph"/>
        <w:numPr>
          <w:ilvl w:val="0"/>
          <w:numId w:val="1"/>
        </w:numPr>
        <w:ind w:left="0" w:firstLine="708"/>
        <w:jc w:val="both"/>
      </w:pPr>
      <w:r>
        <w:t xml:space="preserve">Ввести в состав комиссии по соблюдению требований к служебному поведению муниципальных служащих администрации Амурзетского сельского </w:t>
      </w:r>
      <w:r w:rsidRPr="00780E01">
        <w:t>поселения и урегулированию конфликта интересов, Петухову О.А., заведующего</w:t>
      </w:r>
      <w:r w:rsidRPr="00227C91">
        <w:t xml:space="preserve"> </w:t>
      </w:r>
      <w:r w:rsidRPr="00780E01">
        <w:t xml:space="preserve">филиалом </w:t>
      </w:r>
      <w:r w:rsidRPr="00780E01">
        <w:rPr>
          <w:szCs w:val="28"/>
        </w:rPr>
        <w:t>о</w:t>
      </w:r>
      <w:r w:rsidRPr="00780E01">
        <w:rPr>
          <w:bCs/>
          <w:szCs w:val="28"/>
        </w:rPr>
        <w:t>бластного государственного бюджетного учреждения «Комплексный центр социального обслуживания ЕАО»</w:t>
      </w:r>
      <w:r w:rsidRPr="00780E01">
        <w:t xml:space="preserve"> </w:t>
      </w:r>
      <w:r w:rsidRPr="00780E01">
        <w:rPr>
          <w:bCs/>
          <w:szCs w:val="28"/>
        </w:rPr>
        <w:t>в Октябрьском районе</w:t>
      </w:r>
      <w:r>
        <w:rPr>
          <w:bCs/>
          <w:color w:val="333333"/>
          <w:szCs w:val="28"/>
        </w:rPr>
        <w:t>,</w:t>
      </w:r>
      <w:r>
        <w:t xml:space="preserve"> члена комиссии.</w:t>
      </w:r>
    </w:p>
    <w:p w:rsidR="00CB4A18" w:rsidRDefault="00CB4A18" w:rsidP="00DF7E09">
      <w:pPr>
        <w:ind w:firstLine="708"/>
        <w:jc w:val="both"/>
      </w:pPr>
      <w:r>
        <w:t>4. Опубликовать настоящее постановление в Информационном вестнике Амурзетского сельского поселения.</w:t>
      </w:r>
    </w:p>
    <w:p w:rsidR="00CB4A18" w:rsidRDefault="00CB4A18" w:rsidP="00DF7E09">
      <w:pPr>
        <w:ind w:firstLine="708"/>
        <w:jc w:val="both"/>
      </w:pPr>
      <w:r>
        <w:t>5. Настоящее постановление вступает в силу после дня его официального опубликования.</w:t>
      </w:r>
    </w:p>
    <w:p w:rsidR="00CB4A18" w:rsidRDefault="00CB4A18" w:rsidP="005A7E22">
      <w:pPr>
        <w:jc w:val="both"/>
      </w:pPr>
    </w:p>
    <w:p w:rsidR="00CB4A18" w:rsidRDefault="00CB4A18" w:rsidP="00571932">
      <w:pPr>
        <w:jc w:val="both"/>
      </w:pPr>
    </w:p>
    <w:p w:rsidR="00CB4A18" w:rsidRDefault="00CB4A18" w:rsidP="00571932">
      <w:pPr>
        <w:jc w:val="both"/>
      </w:pPr>
      <w:r>
        <w:t xml:space="preserve">Глава администрации </w:t>
      </w:r>
    </w:p>
    <w:p w:rsidR="00CB4A18" w:rsidRDefault="00CB4A18" w:rsidP="00C26E8D">
      <w:pPr>
        <w:pStyle w:val="BodyText"/>
      </w:pPr>
      <w:r>
        <w:t>сельского поселения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А.В. Александров </w:t>
      </w:r>
    </w:p>
    <w:p w:rsidR="00CB4A18" w:rsidRDefault="00CB4A18" w:rsidP="00C26E8D">
      <w:pPr>
        <w:pStyle w:val="BodyText"/>
      </w:pPr>
    </w:p>
    <w:p w:rsidR="00CB4A18" w:rsidRDefault="00CB4A18" w:rsidP="00BB7D9C">
      <w:pPr>
        <w:jc w:val="both"/>
      </w:pPr>
      <w:r>
        <w:tab/>
      </w:r>
    </w:p>
    <w:p w:rsidR="00CB4A18" w:rsidRDefault="00CB4A18" w:rsidP="00C26E8D">
      <w:pPr>
        <w:pStyle w:val="BodyText"/>
      </w:pPr>
    </w:p>
    <w:p w:rsidR="00CB4A18" w:rsidRDefault="00CB4A18" w:rsidP="00C26E8D">
      <w:pPr>
        <w:pStyle w:val="BodyText"/>
      </w:pPr>
    </w:p>
    <w:p w:rsidR="00CB4A18" w:rsidRDefault="00CB4A18" w:rsidP="00C26E8D">
      <w:pPr>
        <w:pStyle w:val="BodyText"/>
      </w:pPr>
    </w:p>
    <w:p w:rsidR="00CB4A18" w:rsidRDefault="00CB4A18" w:rsidP="00C26E8D">
      <w:pPr>
        <w:pStyle w:val="BodyText"/>
      </w:pPr>
    </w:p>
    <w:p w:rsidR="00CB4A18" w:rsidRDefault="00CB4A18" w:rsidP="00C26E8D">
      <w:pPr>
        <w:pStyle w:val="BodyText"/>
      </w:pPr>
    </w:p>
    <w:p w:rsidR="00CB4A18" w:rsidRDefault="00CB4A18" w:rsidP="00C26E8D">
      <w:pPr>
        <w:pStyle w:val="BodyText"/>
      </w:pPr>
    </w:p>
    <w:sectPr w:rsidR="00CB4A18" w:rsidSect="005F60B0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R Cyr M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CD7896"/>
    <w:multiLevelType w:val="multilevel"/>
    <w:tmpl w:val="CB5E7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7E0D10"/>
    <w:multiLevelType w:val="multilevel"/>
    <w:tmpl w:val="5B5A0348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6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7973"/>
    <w:rsid w:val="00025E1E"/>
    <w:rsid w:val="0005146E"/>
    <w:rsid w:val="000D1636"/>
    <w:rsid w:val="001A62B6"/>
    <w:rsid w:val="001A729A"/>
    <w:rsid w:val="00226282"/>
    <w:rsid w:val="00227C91"/>
    <w:rsid w:val="00251AAE"/>
    <w:rsid w:val="002657E8"/>
    <w:rsid w:val="002B0A24"/>
    <w:rsid w:val="002F57A1"/>
    <w:rsid w:val="00320C2F"/>
    <w:rsid w:val="00321947"/>
    <w:rsid w:val="004711B3"/>
    <w:rsid w:val="00495694"/>
    <w:rsid w:val="00550331"/>
    <w:rsid w:val="00571932"/>
    <w:rsid w:val="00592C39"/>
    <w:rsid w:val="005A7E22"/>
    <w:rsid w:val="005F60B0"/>
    <w:rsid w:val="00620713"/>
    <w:rsid w:val="00672F80"/>
    <w:rsid w:val="00706589"/>
    <w:rsid w:val="00707B3E"/>
    <w:rsid w:val="00751D13"/>
    <w:rsid w:val="00777585"/>
    <w:rsid w:val="00780E01"/>
    <w:rsid w:val="007A0DDB"/>
    <w:rsid w:val="007A1FE8"/>
    <w:rsid w:val="007B45BF"/>
    <w:rsid w:val="007B494A"/>
    <w:rsid w:val="00824019"/>
    <w:rsid w:val="009E54BB"/>
    <w:rsid w:val="009F527C"/>
    <w:rsid w:val="00A83A3E"/>
    <w:rsid w:val="00AA3A95"/>
    <w:rsid w:val="00B71DAF"/>
    <w:rsid w:val="00BB7D9C"/>
    <w:rsid w:val="00BE7973"/>
    <w:rsid w:val="00C2177D"/>
    <w:rsid w:val="00C26E8D"/>
    <w:rsid w:val="00C403EC"/>
    <w:rsid w:val="00C8497E"/>
    <w:rsid w:val="00CB4A18"/>
    <w:rsid w:val="00D71EAE"/>
    <w:rsid w:val="00DF7E09"/>
    <w:rsid w:val="00E266D9"/>
    <w:rsid w:val="00E41510"/>
    <w:rsid w:val="00E827E5"/>
    <w:rsid w:val="00E91FC3"/>
    <w:rsid w:val="00F14142"/>
    <w:rsid w:val="00F425E9"/>
    <w:rsid w:val="00FB1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973"/>
    <w:rPr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7973"/>
    <w:pPr>
      <w:keepNext/>
      <w:widowControl w:val="0"/>
      <w:overflowPunct w:val="0"/>
      <w:autoSpaceDE w:val="0"/>
      <w:autoSpaceDN w:val="0"/>
      <w:adjustRightInd w:val="0"/>
      <w:jc w:val="center"/>
      <w:outlineLvl w:val="0"/>
    </w:pPr>
    <w:rPr>
      <w:rFonts w:ascii="Times NR Cyr MT" w:hAnsi="Times NR Cyr MT"/>
      <w:b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E7973"/>
    <w:pPr>
      <w:keepNext/>
      <w:jc w:val="center"/>
      <w:outlineLvl w:val="1"/>
    </w:pPr>
    <w:rPr>
      <w:b/>
      <w:bCs/>
      <w:sz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E7973"/>
    <w:pPr>
      <w:keepNext/>
      <w:jc w:val="center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rsid w:val="00BE7973"/>
    <w:pPr>
      <w:keepNext/>
      <w:jc w:val="center"/>
      <w:outlineLvl w:val="3"/>
    </w:pPr>
    <w:rPr>
      <w:b/>
      <w:bCs/>
      <w:sz w:val="4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22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22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22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228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BE7973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77228"/>
    <w:rPr>
      <w:sz w:val="28"/>
      <w:szCs w:val="24"/>
    </w:rPr>
  </w:style>
  <w:style w:type="paragraph" w:styleId="ListParagraph">
    <w:name w:val="List Paragraph"/>
    <w:basedOn w:val="Normal"/>
    <w:uiPriority w:val="99"/>
    <w:qFormat/>
    <w:rsid w:val="00550331"/>
    <w:pPr>
      <w:ind w:left="720"/>
      <w:contextualSpacing/>
    </w:pPr>
  </w:style>
  <w:style w:type="table" w:styleId="TableGrid">
    <w:name w:val="Table Grid"/>
    <w:basedOn w:val="TableNormal"/>
    <w:uiPriority w:val="99"/>
    <w:rsid w:val="00C8497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7A0D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7A0DD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99"/>
    <w:qFormat/>
    <w:locked/>
    <w:rsid w:val="00C2177D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820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0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0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0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119</TotalTime>
  <Pages>2</Pages>
  <Words>317</Words>
  <Characters>1810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Юрьевна</dc:creator>
  <cp:keywords/>
  <dc:description/>
  <cp:lastModifiedBy>Пользователь Windows</cp:lastModifiedBy>
  <cp:revision>11</cp:revision>
  <cp:lastPrinted>2026-02-11T02:39:00Z</cp:lastPrinted>
  <dcterms:created xsi:type="dcterms:W3CDTF">2018-01-19T03:00:00Z</dcterms:created>
  <dcterms:modified xsi:type="dcterms:W3CDTF">2026-02-11T04:21:00Z</dcterms:modified>
</cp:coreProperties>
</file>